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A817E" w14:textId="1B1E492E" w:rsidR="00FB5836" w:rsidRPr="00BA5E4D" w:rsidRDefault="00FB5836" w:rsidP="00FB5836">
      <w:pPr>
        <w:spacing w:after="0" w:line="240" w:lineRule="auto"/>
        <w:jc w:val="center"/>
        <w:rPr>
          <w:rFonts w:ascii="Comic Sans MS" w:eastAsia="Times New Roman" w:hAnsi="Comic Sans MS" w:cs="Arial"/>
          <w:b/>
          <w:color w:val="4D4D4D"/>
          <w:sz w:val="40"/>
          <w:szCs w:val="40"/>
          <w:lang w:val="en-US" w:eastAsia="en-US"/>
        </w:rPr>
      </w:pPr>
      <w:r>
        <w:rPr>
          <w:rFonts w:ascii="Comic Sans MS" w:eastAsia="Times New Roman" w:hAnsi="Comic Sans MS" w:cs="Arial"/>
          <w:b/>
          <w:color w:val="4D4D4D"/>
          <w:sz w:val="40"/>
          <w:szCs w:val="40"/>
          <w:lang w:val="en-US" w:eastAsia="en-US"/>
        </w:rPr>
        <w:t xml:space="preserve">Summer 1 </w:t>
      </w:r>
      <w:r w:rsidRPr="00BA5E4D">
        <w:rPr>
          <w:rFonts w:ascii="Comic Sans MS" w:eastAsia="Times New Roman" w:hAnsi="Comic Sans MS" w:cs="Arial"/>
          <w:b/>
          <w:color w:val="4D4D4D"/>
          <w:sz w:val="40"/>
          <w:szCs w:val="40"/>
          <w:lang w:val="en-US" w:eastAsia="en-US"/>
        </w:rPr>
        <w:t>Year 1</w:t>
      </w:r>
      <w:r>
        <w:rPr>
          <w:rFonts w:ascii="Comic Sans MS" w:eastAsia="Times New Roman" w:hAnsi="Comic Sans MS" w:cs="Arial"/>
          <w:b/>
          <w:color w:val="4D4D4D"/>
          <w:sz w:val="40"/>
          <w:szCs w:val="40"/>
          <w:lang w:val="en-US" w:eastAsia="en-US"/>
        </w:rPr>
        <w:t>/2</w:t>
      </w:r>
    </w:p>
    <w:p w14:paraId="2AF6B935" w14:textId="3ED3C637" w:rsidR="00FB5836" w:rsidRPr="00BA5E4D" w:rsidRDefault="00FB5836" w:rsidP="00FB5836">
      <w:pPr>
        <w:spacing w:after="0" w:line="240" w:lineRule="auto"/>
        <w:jc w:val="center"/>
        <w:rPr>
          <w:rFonts w:ascii="Comic Sans MS" w:eastAsia="Times New Roman" w:hAnsi="Comic Sans MS" w:cs="Arial"/>
          <w:b/>
          <w:color w:val="4D4D4D"/>
          <w:sz w:val="40"/>
          <w:szCs w:val="40"/>
          <w:lang w:val="en-US" w:eastAsia="en-US"/>
        </w:rPr>
      </w:pPr>
      <w:r>
        <w:rPr>
          <w:rFonts w:ascii="Comic Sans MS" w:eastAsia="Times New Roman" w:hAnsi="Comic Sans MS" w:cs="Arial"/>
          <w:b/>
          <w:color w:val="4D4D4D"/>
          <w:sz w:val="40"/>
          <w:szCs w:val="40"/>
          <w:lang w:val="en-US" w:eastAsia="en-US"/>
        </w:rPr>
        <w:t>Why was Mary Seacole important</w:t>
      </w:r>
      <w:r w:rsidRPr="00BA5E4D">
        <w:rPr>
          <w:rFonts w:ascii="Comic Sans MS" w:eastAsia="Times New Roman" w:hAnsi="Comic Sans MS" w:cs="Arial"/>
          <w:b/>
          <w:color w:val="4D4D4D"/>
          <w:sz w:val="40"/>
          <w:szCs w:val="40"/>
          <w:lang w:val="en-US" w:eastAsia="en-US"/>
        </w:rPr>
        <w:t>?</w:t>
      </w:r>
    </w:p>
    <w:p w14:paraId="23859EC6" w14:textId="26C8E422" w:rsidR="00FB5836" w:rsidRDefault="00FB5836" w:rsidP="00FB5836">
      <w:pPr>
        <w:spacing w:after="0"/>
        <w:rPr>
          <w:rFonts w:ascii="Comic Sans MS" w:eastAsia="Times New Roman" w:hAnsi="Comic Sans MS" w:cs="Arial"/>
          <w:color w:val="4D4D4D"/>
          <w:sz w:val="28"/>
          <w:szCs w:val="28"/>
          <w:lang w:val="en-US" w:eastAsia="en-US"/>
        </w:rPr>
      </w:pPr>
      <w:r>
        <w:rPr>
          <w:rFonts w:ascii="Comic Sans MS" w:eastAsia="Times New Roman" w:hAnsi="Comic Sans MS" w:cs="Arial"/>
          <w:color w:val="4D4D4D"/>
          <w:sz w:val="32"/>
          <w:szCs w:val="32"/>
          <w:lang w:val="en-US" w:eastAsia="en-US"/>
        </w:rPr>
        <w:t xml:space="preserve">   </w:t>
      </w:r>
      <w:r w:rsidRPr="00FB5836">
        <w:rPr>
          <w:rFonts w:ascii="Comic Sans MS" w:eastAsia="Times New Roman" w:hAnsi="Comic Sans MS" w:cs="Arial"/>
          <w:color w:val="4D4D4D"/>
          <w:sz w:val="28"/>
          <w:szCs w:val="28"/>
          <w:lang w:val="en-US" w:eastAsia="en-US"/>
        </w:rPr>
        <w:t xml:space="preserve">Choose one of these projects related to our </w:t>
      </w:r>
      <w:r>
        <w:rPr>
          <w:rFonts w:ascii="Comic Sans MS" w:eastAsia="Times New Roman" w:hAnsi="Comic Sans MS" w:cs="Arial"/>
          <w:color w:val="4D4D4D"/>
          <w:sz w:val="28"/>
          <w:szCs w:val="28"/>
          <w:lang w:val="en-US" w:eastAsia="en-US"/>
        </w:rPr>
        <w:t>curriculum.</w:t>
      </w:r>
      <w:r w:rsidRPr="00FB5836">
        <w:rPr>
          <w:rFonts w:ascii="Comic Sans MS" w:eastAsia="Times New Roman" w:hAnsi="Comic Sans MS" w:cs="Arial"/>
          <w:color w:val="4D4D4D"/>
          <w:sz w:val="28"/>
          <w:szCs w:val="28"/>
          <w:lang w:val="en-US" w:eastAsia="en-US"/>
        </w:rPr>
        <w:t xml:space="preserve"> You</w:t>
      </w:r>
    </w:p>
    <w:p w14:paraId="19AA66F1" w14:textId="393C7B33" w:rsidR="00DF6C8D" w:rsidRDefault="00FB5836" w:rsidP="00FB5836">
      <w:pPr>
        <w:spacing w:after="0"/>
        <w:rPr>
          <w:rFonts w:ascii="Comic Sans MS" w:eastAsia="Times New Roman" w:hAnsi="Comic Sans MS" w:cs="Arial"/>
          <w:color w:val="4D4D4D"/>
          <w:sz w:val="28"/>
          <w:szCs w:val="28"/>
          <w:lang w:val="en-US" w:eastAsia="en-US"/>
        </w:rPr>
      </w:pPr>
      <w:r>
        <w:rPr>
          <w:rFonts w:ascii="Comic Sans MS" w:eastAsia="Times New Roman" w:hAnsi="Comic Sans MS" w:cs="Arial"/>
          <w:color w:val="4D4D4D"/>
          <w:sz w:val="28"/>
          <w:szCs w:val="28"/>
          <w:lang w:val="en-US" w:eastAsia="en-US"/>
        </w:rPr>
        <w:t xml:space="preserve"> </w:t>
      </w:r>
      <w:r w:rsidRPr="00FB5836">
        <w:rPr>
          <w:rFonts w:ascii="Comic Sans MS" w:eastAsia="Times New Roman" w:hAnsi="Comic Sans MS" w:cs="Arial"/>
          <w:color w:val="4D4D4D"/>
          <w:sz w:val="28"/>
          <w:szCs w:val="28"/>
          <w:lang w:val="en-US" w:eastAsia="en-US"/>
        </w:rPr>
        <w:t xml:space="preserve"> can complete it with family members. It needs to be returned by </w:t>
      </w:r>
      <w:r>
        <w:rPr>
          <w:rFonts w:ascii="Comic Sans MS" w:eastAsia="Times New Roman" w:hAnsi="Comic Sans MS" w:cs="Arial"/>
          <w:color w:val="4D4D4D"/>
          <w:sz w:val="28"/>
          <w:szCs w:val="28"/>
          <w:lang w:val="en-US" w:eastAsia="en-US"/>
        </w:rPr>
        <w:t xml:space="preserve">     </w:t>
      </w:r>
    </w:p>
    <w:p w14:paraId="23D83E03" w14:textId="079C753E" w:rsidR="00FB5836" w:rsidRPr="00FB5836" w:rsidRDefault="00CD4AEC" w:rsidP="00FB5836">
      <w:pPr>
        <w:spacing w:after="0"/>
        <w:rPr>
          <w:sz w:val="28"/>
          <w:szCs w:val="28"/>
        </w:rPr>
        <w:sectPr w:rsidR="00FB5836" w:rsidRPr="00FB5836" w:rsidSect="00FB5836">
          <w:headerReference w:type="default" r:id="rId8"/>
          <w:footerReference w:type="default" r:id="rId9"/>
          <w:pgSz w:w="11906" w:h="16838" w:code="9"/>
          <w:pgMar w:top="1440" w:right="1440" w:bottom="1440" w:left="1440" w:header="567" w:footer="0" w:gutter="0"/>
          <w:cols w:space="708"/>
          <w:docGrid w:linePitch="360"/>
        </w:sectPr>
      </w:pPr>
      <w:r>
        <w:rPr>
          <w:rFonts w:ascii="Comic Sans MS" w:eastAsia="Times New Roman" w:hAnsi="Comic Sans MS" w:cs="Arial"/>
          <w:noProof/>
          <w:color w:val="4D4D4D"/>
          <w:sz w:val="32"/>
          <w:szCs w:val="32"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3ED8120D" wp14:editId="2C0B4C2C">
                <wp:simplePos x="0" y="0"/>
                <wp:positionH relativeFrom="column">
                  <wp:posOffset>193906</wp:posOffset>
                </wp:positionH>
                <wp:positionV relativeFrom="paragraph">
                  <wp:posOffset>5954279</wp:posOffset>
                </wp:positionV>
                <wp:extent cx="5001260" cy="1263015"/>
                <wp:effectExtent l="0" t="0" r="27940" b="1333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01260" cy="1263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9CA485" w14:textId="7BDE54A0" w:rsidR="004E076D" w:rsidRPr="00CD4AEC" w:rsidRDefault="004E076D" w:rsidP="004E076D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BA5E4D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Project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5</w:t>
                            </w:r>
                            <w:r w:rsidRPr="004E076D">
                              <w:rPr>
                                <w:rFonts w:ascii="Comic Sans MS" w:hAnsi="Comic Sans MS"/>
                                <w:b/>
                                <w:szCs w:val="24"/>
                                <w:u w:val="single"/>
                              </w:rPr>
                              <w:t>-</w:t>
                            </w:r>
                            <w:r w:rsidR="00CD4AEC" w:rsidRPr="00CD4AE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What were the most important events in</w:t>
                            </w:r>
                            <w:r w:rsidRPr="00CD4AE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Mary</w:t>
                            </w:r>
                            <w:r w:rsidR="00CD4AEC" w:rsidRPr="00CD4AE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’s life</w:t>
                            </w:r>
                            <w:r w:rsidRPr="00CD4AE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?</w:t>
                            </w:r>
                          </w:p>
                          <w:p w14:paraId="256067B2" w14:textId="08992DC0" w:rsidR="004E076D" w:rsidRPr="00CD4AEC" w:rsidRDefault="00CD4AEC" w:rsidP="004E076D">
                            <w:pPr>
                              <w:spacing w:after="0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CD4AEC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Research into Mary’s life and work. Create a timeline of everything she achieved and did.</w:t>
                            </w:r>
                          </w:p>
                          <w:p w14:paraId="7E76E849" w14:textId="77777777" w:rsidR="004E076D" w:rsidRPr="00FD1FE1" w:rsidRDefault="004E076D" w:rsidP="004E076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D7843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D8120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5.25pt;margin-top:468.85pt;width:393.8pt;height:99.4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">
                <v:textbox>
                  <w:txbxContent>
                    <w:p w14:paraId="459CA485" w14:textId="7BDE54A0" w:rsidR="004E076D" w:rsidRPr="00CD4AEC" w:rsidRDefault="004E076D" w:rsidP="004E076D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BA5E4D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Project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5</w:t>
                      </w:r>
                      <w:r w:rsidRPr="004E076D">
                        <w:rPr>
                          <w:rFonts w:ascii="Comic Sans MS" w:hAnsi="Comic Sans MS"/>
                          <w:b/>
                          <w:szCs w:val="24"/>
                          <w:u w:val="single"/>
                        </w:rPr>
                        <w:t>-</w:t>
                      </w:r>
                      <w:r w:rsidR="00CD4AEC" w:rsidRPr="00CD4AEC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What were the most important events in</w:t>
                      </w:r>
                      <w:r w:rsidRPr="00CD4AEC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 Mary</w:t>
                      </w:r>
                      <w:r w:rsidR="00CD4AEC" w:rsidRPr="00CD4AEC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’s life</w:t>
                      </w:r>
                      <w:r w:rsidRPr="00CD4AEC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?</w:t>
                      </w:r>
                    </w:p>
                    <w:p w14:paraId="256067B2" w14:textId="08992DC0" w:rsidR="004E076D" w:rsidRPr="00CD4AEC" w:rsidRDefault="00CD4AEC" w:rsidP="004E076D">
                      <w:pPr>
                        <w:spacing w:after="0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CD4AEC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Research into Mary’s life and work. Create a timeline of everything she achieved and did.</w:t>
                      </w:r>
                    </w:p>
                    <w:p w14:paraId="7E76E849" w14:textId="77777777" w:rsidR="004E076D" w:rsidRPr="00FD1FE1" w:rsidRDefault="004E076D" w:rsidP="004E076D">
                      <w:pPr>
                        <w:rPr>
                          <w:rFonts w:ascii="Comic Sans MS" w:hAnsi="Comic Sans MS"/>
                        </w:rPr>
                      </w:pPr>
                      <w:r w:rsidRPr="00DD7843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eastAsia="Times New Roman" w:hAnsi="Comic Sans MS" w:cs="Arial"/>
          <w:noProof/>
          <w:color w:val="4D4D4D"/>
          <w:sz w:val="32"/>
          <w:szCs w:val="32"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EFB1A61" wp14:editId="509602F5">
                <wp:simplePos x="0" y="0"/>
                <wp:positionH relativeFrom="column">
                  <wp:posOffset>221615</wp:posOffset>
                </wp:positionH>
                <wp:positionV relativeFrom="paragraph">
                  <wp:posOffset>4700270</wp:posOffset>
                </wp:positionV>
                <wp:extent cx="5001260" cy="1115060"/>
                <wp:effectExtent l="0" t="0" r="27940" b="2794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01260" cy="1115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A0F4DE" w14:textId="6EBC4612" w:rsidR="00FB5836" w:rsidRDefault="00FB5836" w:rsidP="00FB583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BA5E4D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Project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4</w:t>
                            </w:r>
                            <w:r w:rsidRPr="004E076D">
                              <w:rPr>
                                <w:rFonts w:ascii="Comic Sans MS" w:hAnsi="Comic Sans MS"/>
                                <w:b/>
                                <w:szCs w:val="24"/>
                                <w:u w:val="single"/>
                              </w:rPr>
                              <w:t>-</w:t>
                            </w:r>
                            <w:r w:rsidR="004E076D" w:rsidRPr="004E076D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How do we celebrate Mary?</w:t>
                            </w:r>
                          </w:p>
                          <w:p w14:paraId="457EFD06" w14:textId="14FEC65B" w:rsidR="004E076D" w:rsidRPr="004E076D" w:rsidRDefault="00CD4AEC" w:rsidP="00FB5836">
                            <w:pPr>
                              <w:spacing w:after="0"/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 w:rsidRPr="00CD4AEC">
                              <w:rPr>
                                <w:rFonts w:ascii="Comic Sans MS" w:hAnsi="Comic Sans MS"/>
                                <w:bCs/>
                              </w:rPr>
                              <w:t>Today there are many ways we celebrate Mary.</w:t>
                            </w:r>
                            <w:r w:rsidR="004E076D" w:rsidRPr="00CD4AEC">
                              <w:rPr>
                                <w:rFonts w:ascii="Comic Sans MS" w:hAnsi="Comic Sans MS"/>
                                <w:bCs/>
                              </w:rPr>
                              <w:t>Design</w:t>
                            </w:r>
                            <w:r w:rsidR="004E076D" w:rsidRPr="004E076D">
                              <w:rPr>
                                <w:rFonts w:ascii="Comic Sans MS" w:hAnsi="Comic Sans MS"/>
                                <w:bCs/>
                              </w:rPr>
                              <w:t xml:space="preserve"> a memorial to celebrate the life and works of Mary. This can be from a simple sketch to a badge, </w:t>
                            </w:r>
                            <w:r w:rsidR="004E076D">
                              <w:rPr>
                                <w:rFonts w:ascii="Comic Sans MS" w:hAnsi="Comic Sans MS"/>
                                <w:bCs/>
                              </w:rPr>
                              <w:t>plaque</w:t>
                            </w:r>
                            <w:r w:rsidR="004E076D" w:rsidRPr="004E076D">
                              <w:rPr>
                                <w:rFonts w:ascii="Comic Sans MS" w:hAnsi="Comic Sans MS"/>
                                <w:bCs/>
                              </w:rPr>
                              <w:t xml:space="preserve"> or even a statue</w:t>
                            </w:r>
                            <w:r w:rsidR="004E076D">
                              <w:rPr>
                                <w:rFonts w:ascii="Comic Sans MS" w:hAnsi="Comic Sans MS"/>
                                <w:bCs/>
                              </w:rPr>
                              <w:t>!</w:t>
                            </w:r>
                          </w:p>
                          <w:p w14:paraId="70DEA39D" w14:textId="377AABDE" w:rsidR="00FB5836" w:rsidRPr="00FD1FE1" w:rsidRDefault="00FB5836" w:rsidP="00FB5836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D7843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B1A61" id="Text Box 8" o:spid="_x0000_s1027" type="#_x0000_t202" style="position:absolute;left:0;text-align:left;margin-left:17.45pt;margin-top:370.1pt;width:393.8pt;height:87.8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">
                <v:textbox>
                  <w:txbxContent>
                    <w:p w14:paraId="23A0F4DE" w14:textId="6EBC4612" w:rsidR="00FB5836" w:rsidRDefault="00FB5836" w:rsidP="00FB5836">
                      <w:pPr>
                        <w:spacing w:after="0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BA5E4D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Project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4</w:t>
                      </w:r>
                      <w:r w:rsidRPr="004E076D">
                        <w:rPr>
                          <w:rFonts w:ascii="Comic Sans MS" w:hAnsi="Comic Sans MS"/>
                          <w:b/>
                          <w:szCs w:val="24"/>
                          <w:u w:val="single"/>
                        </w:rPr>
                        <w:t>-</w:t>
                      </w:r>
                      <w:r w:rsidR="004E076D" w:rsidRPr="004E076D">
                        <w:rPr>
                          <w:rFonts w:ascii="Comic Sans MS" w:hAnsi="Comic Sans MS"/>
                          <w:b/>
                          <w:u w:val="single"/>
                        </w:rPr>
                        <w:t>How do we celebrate Mary?</w:t>
                      </w:r>
                    </w:p>
                    <w:p w14:paraId="457EFD06" w14:textId="14FEC65B" w:rsidR="004E076D" w:rsidRPr="004E076D" w:rsidRDefault="00CD4AEC" w:rsidP="00FB5836">
                      <w:pPr>
                        <w:spacing w:after="0"/>
                        <w:rPr>
                          <w:rFonts w:ascii="Comic Sans MS" w:hAnsi="Comic Sans MS"/>
                          <w:bCs/>
                        </w:rPr>
                      </w:pPr>
                      <w:r w:rsidRPr="00CD4AEC">
                        <w:rPr>
                          <w:rFonts w:ascii="Comic Sans MS" w:hAnsi="Comic Sans MS"/>
                          <w:bCs/>
                        </w:rPr>
                        <w:t>Today there are many ways we celebrate Mary.</w:t>
                      </w:r>
                      <w:r w:rsidR="004E076D" w:rsidRPr="00CD4AEC">
                        <w:rPr>
                          <w:rFonts w:ascii="Comic Sans MS" w:hAnsi="Comic Sans MS"/>
                          <w:bCs/>
                        </w:rPr>
                        <w:t>Design</w:t>
                      </w:r>
                      <w:r w:rsidR="004E076D" w:rsidRPr="004E076D">
                        <w:rPr>
                          <w:rFonts w:ascii="Comic Sans MS" w:hAnsi="Comic Sans MS"/>
                          <w:bCs/>
                        </w:rPr>
                        <w:t xml:space="preserve"> a memorial to celebrate the life and works of Mary. This can be from a simple sketch to a badge, </w:t>
                      </w:r>
                      <w:r w:rsidR="004E076D">
                        <w:rPr>
                          <w:rFonts w:ascii="Comic Sans MS" w:hAnsi="Comic Sans MS"/>
                          <w:bCs/>
                        </w:rPr>
                        <w:t>plaque</w:t>
                      </w:r>
                      <w:r w:rsidR="004E076D" w:rsidRPr="004E076D">
                        <w:rPr>
                          <w:rFonts w:ascii="Comic Sans MS" w:hAnsi="Comic Sans MS"/>
                          <w:bCs/>
                        </w:rPr>
                        <w:t xml:space="preserve"> or even a statue</w:t>
                      </w:r>
                      <w:r w:rsidR="004E076D">
                        <w:rPr>
                          <w:rFonts w:ascii="Comic Sans MS" w:hAnsi="Comic Sans MS"/>
                          <w:bCs/>
                        </w:rPr>
                        <w:t>!</w:t>
                      </w:r>
                    </w:p>
                    <w:p w14:paraId="70DEA39D" w14:textId="377AABDE" w:rsidR="00FB5836" w:rsidRPr="00FD1FE1" w:rsidRDefault="00FB5836" w:rsidP="00FB5836">
                      <w:pPr>
                        <w:rPr>
                          <w:rFonts w:ascii="Comic Sans MS" w:hAnsi="Comic Sans MS"/>
                        </w:rPr>
                      </w:pPr>
                      <w:r w:rsidRPr="00DD7843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E076D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27E1D9DD" wp14:editId="318B73FC">
                <wp:simplePos x="0" y="0"/>
                <wp:positionH relativeFrom="column">
                  <wp:posOffset>248920</wp:posOffset>
                </wp:positionH>
                <wp:positionV relativeFrom="paragraph">
                  <wp:posOffset>3148330</wp:posOffset>
                </wp:positionV>
                <wp:extent cx="4959350" cy="1419225"/>
                <wp:effectExtent l="0" t="0" r="12700" b="28575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9350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7EDDF" w14:textId="6CAAA951" w:rsidR="00FB5836" w:rsidRPr="00AF37A3" w:rsidRDefault="00FB5836" w:rsidP="00FB583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AF37A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Project 3</w:t>
                            </w:r>
                            <w:r w:rsidRPr="00AF37A3">
                              <w:rPr>
                                <w:rFonts w:ascii="Comic Sans MS" w:hAnsi="Comic Sans MS"/>
                                <w:b/>
                                <w:szCs w:val="24"/>
                                <w:u w:val="single"/>
                              </w:rPr>
                              <w:t>-</w:t>
                            </w:r>
                            <w:r w:rsidR="00AF37A3" w:rsidRPr="00AF37A3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How did Mary help in the Crimean War?</w:t>
                            </w:r>
                          </w:p>
                          <w:p w14:paraId="6A2E809C" w14:textId="55F504E1" w:rsidR="00AF37A3" w:rsidRPr="003A46F2" w:rsidRDefault="004E076D" w:rsidP="00FB5836">
                            <w:pPr>
                              <w:spacing w:after="0"/>
                              <w:rPr>
                                <w:rFonts w:ascii="Comic Sans MS" w:hAnsi="Comic Sans MS"/>
                                <w:sz w:val="25"/>
                                <w:szCs w:val="25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5"/>
                                <w:szCs w:val="25"/>
                              </w:rPr>
                              <w:t>Research into Mary’s role in the Crimean war. She loved to use holistic medicine to help soldiers. Design your own holistic medicine in a bottle. You can draw it or use an old plastic bottle to create one.</w:t>
                            </w:r>
                          </w:p>
                          <w:p w14:paraId="49CD70BB" w14:textId="77777777" w:rsidR="00FB5836" w:rsidRDefault="00FB5836" w:rsidP="00FB583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E1D9DD" id="Text Box 12" o:spid="_x0000_s1028" type="#_x0000_t202" style="position:absolute;left:0;text-align:left;margin-left:19.6pt;margin-top:247.9pt;width:390.5pt;height:111.7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">
                <v:textbox>
                  <w:txbxContent>
                    <w:p w14:paraId="6FD7EDDF" w14:textId="6CAAA951" w:rsidR="00FB5836" w:rsidRPr="00AF37A3" w:rsidRDefault="00FB5836" w:rsidP="00FB5836">
                      <w:pPr>
                        <w:spacing w:after="0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AF37A3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Project 3</w:t>
                      </w:r>
                      <w:r w:rsidRPr="00AF37A3">
                        <w:rPr>
                          <w:rFonts w:ascii="Comic Sans MS" w:hAnsi="Comic Sans MS"/>
                          <w:b/>
                          <w:szCs w:val="24"/>
                          <w:u w:val="single"/>
                        </w:rPr>
                        <w:t>-</w:t>
                      </w:r>
                      <w:r w:rsidR="00AF37A3" w:rsidRPr="00AF37A3">
                        <w:rPr>
                          <w:rFonts w:ascii="Comic Sans MS" w:hAnsi="Comic Sans MS"/>
                          <w:b/>
                          <w:u w:val="single"/>
                        </w:rPr>
                        <w:t>How did Mary help in the Crimean War?</w:t>
                      </w:r>
                    </w:p>
                    <w:p w14:paraId="6A2E809C" w14:textId="55F504E1" w:rsidR="00AF37A3" w:rsidRPr="003A46F2" w:rsidRDefault="004E076D" w:rsidP="00FB5836">
                      <w:pPr>
                        <w:spacing w:after="0"/>
                        <w:rPr>
                          <w:rFonts w:ascii="Comic Sans MS" w:hAnsi="Comic Sans MS"/>
                          <w:sz w:val="25"/>
                          <w:szCs w:val="25"/>
                        </w:rPr>
                      </w:pPr>
                      <w:r>
                        <w:rPr>
                          <w:rFonts w:ascii="Comic Sans MS" w:hAnsi="Comic Sans MS"/>
                          <w:sz w:val="25"/>
                          <w:szCs w:val="25"/>
                        </w:rPr>
                        <w:t>Research into Mary’s role in the Crimean war. She loved to use holistic medicine to help soldiers. Design your own holistic medicine in a bottle. You can draw it or use an old plastic bottle to create one.</w:t>
                      </w:r>
                    </w:p>
                    <w:p w14:paraId="49CD70BB" w14:textId="77777777" w:rsidR="00FB5836" w:rsidRDefault="00FB5836" w:rsidP="00FB5836"/>
                  </w:txbxContent>
                </v:textbox>
                <w10:wrap type="square"/>
              </v:shape>
            </w:pict>
          </mc:Fallback>
        </mc:AlternateContent>
      </w:r>
      <w:r w:rsidR="004E076D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E6FB839" wp14:editId="0289E563">
                <wp:simplePos x="0" y="0"/>
                <wp:positionH relativeFrom="column">
                  <wp:posOffset>276860</wp:posOffset>
                </wp:positionH>
                <wp:positionV relativeFrom="paragraph">
                  <wp:posOffset>1866900</wp:posOffset>
                </wp:positionV>
                <wp:extent cx="4953000" cy="1202690"/>
                <wp:effectExtent l="0" t="0" r="19050" b="1651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0" cy="1202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6AA55A" w14:textId="66FA637A" w:rsidR="00FB5836" w:rsidRDefault="00FB5836" w:rsidP="00FB583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Cs w:val="24"/>
                                <w:u w:val="single"/>
                              </w:rPr>
                            </w:pPr>
                            <w:r w:rsidRPr="00BA5E4D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Project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2</w:t>
                            </w:r>
                            <w:r w:rsidRPr="00BA5E4D">
                              <w:rPr>
                                <w:rFonts w:ascii="Comic Sans MS" w:hAnsi="Comic Sans MS"/>
                                <w:b/>
                                <w:szCs w:val="24"/>
                                <w:u w:val="single"/>
                              </w:rPr>
                              <w:t>-</w:t>
                            </w:r>
                            <w:r w:rsidR="00AF37A3">
                              <w:rPr>
                                <w:rFonts w:ascii="Comic Sans MS" w:hAnsi="Comic Sans MS"/>
                                <w:b/>
                                <w:szCs w:val="24"/>
                                <w:u w:val="single"/>
                              </w:rPr>
                              <w:t>How can we remember Mary Seacole?</w:t>
                            </w:r>
                          </w:p>
                          <w:p w14:paraId="67487754" w14:textId="1451C494" w:rsidR="00D14E10" w:rsidRPr="00D14E10" w:rsidRDefault="00D14E10" w:rsidP="00FB5836">
                            <w:pPr>
                              <w:spacing w:after="0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D14E10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Look at images from the past of Mary Seacole. Create a portrait of Mary Seacole. Think about lines, colour and space.</w:t>
                            </w:r>
                          </w:p>
                          <w:p w14:paraId="3B564B5B" w14:textId="04840F75" w:rsidR="00FB5836" w:rsidRPr="0088026D" w:rsidRDefault="00FB5836" w:rsidP="00FB5836">
                            <w:pPr>
                              <w:spacing w:after="0"/>
                              <w:rPr>
                                <w:rFonts w:ascii="Comic Sans MS" w:hAnsi="Comic Sans MS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6FB839" id="Text Box 10" o:spid="_x0000_s1029" type="#_x0000_t202" style="position:absolute;left:0;text-align:left;margin-left:21.8pt;margin-top:147pt;width:390pt;height:94.7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">
                <v:textbox>
                  <w:txbxContent>
                    <w:p w14:paraId="696AA55A" w14:textId="66FA637A" w:rsidR="00FB5836" w:rsidRDefault="00FB5836" w:rsidP="00FB5836">
                      <w:pPr>
                        <w:spacing w:after="0"/>
                        <w:rPr>
                          <w:rFonts w:ascii="Comic Sans MS" w:hAnsi="Comic Sans MS"/>
                          <w:b/>
                          <w:szCs w:val="24"/>
                          <w:u w:val="single"/>
                        </w:rPr>
                      </w:pPr>
                      <w:r w:rsidRPr="00BA5E4D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Project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2</w:t>
                      </w:r>
                      <w:r w:rsidRPr="00BA5E4D">
                        <w:rPr>
                          <w:rFonts w:ascii="Comic Sans MS" w:hAnsi="Comic Sans MS"/>
                          <w:b/>
                          <w:szCs w:val="24"/>
                          <w:u w:val="single"/>
                        </w:rPr>
                        <w:t>-</w:t>
                      </w:r>
                      <w:r w:rsidR="00AF37A3">
                        <w:rPr>
                          <w:rFonts w:ascii="Comic Sans MS" w:hAnsi="Comic Sans MS"/>
                          <w:b/>
                          <w:szCs w:val="24"/>
                          <w:u w:val="single"/>
                        </w:rPr>
                        <w:t>How can we remember Mary Seacole?</w:t>
                      </w:r>
                    </w:p>
                    <w:p w14:paraId="67487754" w14:textId="1451C494" w:rsidR="00D14E10" w:rsidRPr="00D14E10" w:rsidRDefault="00D14E10" w:rsidP="00FB5836">
                      <w:pPr>
                        <w:spacing w:after="0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D14E10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Look at images from the past of Mary Seacole. Create a portrait of Mary Seacole. Think about lines, colour and space.</w:t>
                      </w:r>
                    </w:p>
                    <w:p w14:paraId="3B564B5B" w14:textId="04840F75" w:rsidR="00FB5836" w:rsidRPr="0088026D" w:rsidRDefault="00FB5836" w:rsidP="00FB5836">
                      <w:pPr>
                        <w:spacing w:after="0"/>
                        <w:rPr>
                          <w:rFonts w:ascii="Comic Sans MS" w:hAnsi="Comic Sans MS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E076D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22FD381" wp14:editId="0BCDF1C6">
                <wp:simplePos x="0" y="0"/>
                <wp:positionH relativeFrom="column">
                  <wp:posOffset>265430</wp:posOffset>
                </wp:positionH>
                <wp:positionV relativeFrom="paragraph">
                  <wp:posOffset>528955</wp:posOffset>
                </wp:positionV>
                <wp:extent cx="5012690" cy="1215390"/>
                <wp:effectExtent l="0" t="0" r="16510" b="2286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2690" cy="1215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089261" w14:textId="5F2878A1" w:rsidR="00D14E10" w:rsidRDefault="00FB5836" w:rsidP="00FB583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EB445C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Project 1-</w:t>
                            </w:r>
                            <w:r w:rsidR="00AF37A3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Who was Mary Seacole?</w:t>
                            </w:r>
                          </w:p>
                          <w:p w14:paraId="7D421F36" w14:textId="5116D112" w:rsidR="00FB5836" w:rsidRPr="00D14E10" w:rsidRDefault="00FB5836" w:rsidP="00FB5836">
                            <w:pPr>
                              <w:spacing w:after="0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D14E10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Research </w:t>
                            </w:r>
                            <w:r w:rsidR="00D14E10" w:rsidRPr="00D14E10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into the life of Mary Seacole. What did she do? What happened in her life?</w:t>
                            </w:r>
                            <w:r w:rsidR="004220EF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Where was she from?</w:t>
                            </w:r>
                            <w:r w:rsidR="00D14E10" w:rsidRPr="00D14E10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Why was she significant? Create a fact file about her.</w:t>
                            </w:r>
                          </w:p>
                          <w:p w14:paraId="6CB45C3E" w14:textId="77777777" w:rsidR="00FB5836" w:rsidRPr="00BA5E4D" w:rsidRDefault="00FB5836" w:rsidP="00FB583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FD381" id="Text Box 7" o:spid="_x0000_s1030" type="#_x0000_t202" style="position:absolute;left:0;text-align:left;margin-left:20.9pt;margin-top:41.65pt;width:394.7pt;height:95.7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">
                <v:textbox>
                  <w:txbxContent>
                    <w:p w14:paraId="2E089261" w14:textId="5F2878A1" w:rsidR="00D14E10" w:rsidRDefault="00FB5836" w:rsidP="00FB5836">
                      <w:pPr>
                        <w:spacing w:after="0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EB445C">
                        <w:rPr>
                          <w:rFonts w:ascii="Comic Sans MS" w:hAnsi="Comic Sans MS"/>
                          <w:b/>
                          <w:u w:val="single"/>
                        </w:rPr>
                        <w:t>Project 1-</w:t>
                      </w:r>
                      <w:r w:rsidR="00AF37A3">
                        <w:rPr>
                          <w:rFonts w:ascii="Comic Sans MS" w:hAnsi="Comic Sans MS"/>
                          <w:b/>
                          <w:u w:val="single"/>
                        </w:rPr>
                        <w:t>Who was Mary Seacole?</w:t>
                      </w:r>
                    </w:p>
                    <w:p w14:paraId="7D421F36" w14:textId="5116D112" w:rsidR="00FB5836" w:rsidRPr="00D14E10" w:rsidRDefault="00FB5836" w:rsidP="00FB5836">
                      <w:pPr>
                        <w:spacing w:after="0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D14E10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Research </w:t>
                      </w:r>
                      <w:r w:rsidR="00D14E10" w:rsidRPr="00D14E10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into the life of Mary Seacole. What did she do? What happened in her life?</w:t>
                      </w:r>
                      <w:r w:rsidR="004220EF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Where was she from?</w:t>
                      </w:r>
                      <w:r w:rsidR="00D14E10" w:rsidRPr="00D14E10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Why was she significant? Create a fact file about her.</w:t>
                      </w:r>
                    </w:p>
                    <w:p w14:paraId="6CB45C3E" w14:textId="77777777" w:rsidR="00FB5836" w:rsidRPr="00BA5E4D" w:rsidRDefault="00FB5836" w:rsidP="00FB583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B5836">
        <w:rPr>
          <w:rFonts w:ascii="Comic Sans MS" w:eastAsia="Times New Roman" w:hAnsi="Comic Sans MS" w:cs="Arial"/>
          <w:color w:val="4D4D4D"/>
          <w:sz w:val="28"/>
          <w:szCs w:val="28"/>
          <w:lang w:val="en-US" w:eastAsia="en-US"/>
        </w:rPr>
        <w:t xml:space="preserve">   the week beginning 22</w:t>
      </w:r>
      <w:r w:rsidR="00FB5836" w:rsidRPr="00FB5836">
        <w:rPr>
          <w:rFonts w:ascii="Comic Sans MS" w:eastAsia="Times New Roman" w:hAnsi="Comic Sans MS" w:cs="Arial"/>
          <w:color w:val="4D4D4D"/>
          <w:sz w:val="28"/>
          <w:szCs w:val="28"/>
          <w:vertAlign w:val="superscript"/>
          <w:lang w:val="en-US" w:eastAsia="en-US"/>
        </w:rPr>
        <w:t>nd</w:t>
      </w:r>
      <w:r w:rsidR="00FB5836">
        <w:rPr>
          <w:rFonts w:ascii="Comic Sans MS" w:eastAsia="Times New Roman" w:hAnsi="Comic Sans MS" w:cs="Arial"/>
          <w:color w:val="4D4D4D"/>
          <w:sz w:val="28"/>
          <w:szCs w:val="28"/>
          <w:lang w:val="en-US" w:eastAsia="en-US"/>
        </w:rPr>
        <w:t xml:space="preserve"> May.</w:t>
      </w:r>
    </w:p>
    <w:p w14:paraId="733DE664" w14:textId="792DDCDF" w:rsidR="00D1556F" w:rsidRDefault="00E00010" w:rsidP="004E5017">
      <w:pPr>
        <w:sectPr w:rsidR="00D1556F" w:rsidSect="00B8626B">
          <w:headerReference w:type="default" r:id="rId10"/>
          <w:footerReference w:type="default" r:id="rId11"/>
          <w:pgSz w:w="11906" w:h="16838" w:code="9"/>
          <w:pgMar w:top="567" w:right="567" w:bottom="1361" w:left="567" w:header="567" w:footer="0" w:gutter="0"/>
          <w:cols w:space="708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BE993D1" wp14:editId="64A41682">
                <wp:simplePos x="0" y="0"/>
                <wp:positionH relativeFrom="margin">
                  <wp:align>center</wp:align>
                </wp:positionH>
                <wp:positionV relativeFrom="paragraph">
                  <wp:posOffset>2788285</wp:posOffset>
                </wp:positionV>
                <wp:extent cx="5715000" cy="3143885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314425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9AEAE6" w14:textId="77777777" w:rsidR="00E00010" w:rsidRPr="0049560D" w:rsidRDefault="00E00010" w:rsidP="00E00010">
                            <w:pPr>
                              <w:rPr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  <w:r w:rsidRPr="0049560D">
                              <w:rPr>
                                <w:sz w:val="40"/>
                                <w:szCs w:val="4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993D1" id="Text Box 2" o:spid="_x0000_s1031" type="#_x0000_t202" style="position:absolute;left:0;text-align:left;margin-left:0;margin-top:219.55pt;width:450pt;height:247.55pt;z-index:2516776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" filled="f" stroked="f">
                <v:textbox>
                  <w:txbxContent>
                    <w:p w14:paraId="789AEAE6" w14:textId="77777777" w:rsidR="00E00010" w:rsidRPr="0049560D" w:rsidRDefault="00E00010" w:rsidP="00E00010">
                      <w:pPr>
                        <w:rPr>
                          <w:sz w:val="40"/>
                          <w:szCs w:val="40"/>
                          <w:u w:val="single"/>
                        </w:rPr>
                      </w:pP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  <w:r w:rsidRPr="0049560D">
                        <w:rPr>
                          <w:sz w:val="40"/>
                          <w:szCs w:val="40"/>
                          <w:u w:val="single"/>
                        </w:rPr>
                        <w:tab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B5836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3179AEB8" wp14:editId="512E52DE">
                <wp:simplePos x="0" y="0"/>
                <wp:positionH relativeFrom="column">
                  <wp:posOffset>897255</wp:posOffset>
                </wp:positionH>
                <wp:positionV relativeFrom="paragraph">
                  <wp:posOffset>364490</wp:posOffset>
                </wp:positionV>
                <wp:extent cx="5083175" cy="8369300"/>
                <wp:effectExtent l="0" t="0" r="22225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3175" cy="836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DC6648" w14:textId="4DE86782" w:rsidR="00FB5836" w:rsidRDefault="00FB5836">
                            <w:r>
                              <w:t>Useful resources…..</w:t>
                            </w:r>
                          </w:p>
                          <w:p w14:paraId="6DD1BD4A" w14:textId="1A7E3AAD" w:rsidR="0070296F" w:rsidRDefault="00BA2F9D">
                            <w:hyperlink r:id="rId12" w:history="1">
                              <w:r w:rsidR="0070296F">
                                <w:rPr>
                                  <w:rStyle w:val="Hyperlink"/>
                                </w:rPr>
                                <w:t>Read Mary’s Story - Mary Seacole Trust, Life, Work &amp; Achievements of Mary Seacole</w:t>
                              </w:r>
                            </w:hyperlink>
                          </w:p>
                          <w:p w14:paraId="38B39022" w14:textId="6C87EFBB" w:rsidR="0070296F" w:rsidRDefault="00BA2F9D">
                            <w:hyperlink r:id="rId13" w:history="1">
                              <w:r w:rsidR="0070296F">
                                <w:rPr>
                                  <w:rStyle w:val="Hyperlink"/>
                                </w:rPr>
                                <w:t>Mary Seacole (nationalgeographic.org)</w:t>
                              </w:r>
                            </w:hyperlink>
                          </w:p>
                          <w:p w14:paraId="51293948" w14:textId="6F7393AB" w:rsidR="0070296F" w:rsidRDefault="00BA2F9D">
                            <w:hyperlink r:id="rId14" w:history="1">
                              <w:r w:rsidR="0070296F">
                                <w:rPr>
                                  <w:rStyle w:val="Hyperlink"/>
                                </w:rPr>
                                <w:t>The Life of Mary Seacole part 1 (of 3) | The Victorians | BBC Teach - YouTube</w:t>
                              </w:r>
                            </w:hyperlink>
                          </w:p>
                          <w:p w14:paraId="5E647A33" w14:textId="0578EA1A" w:rsidR="0070296F" w:rsidRDefault="00BA2F9D">
                            <w:pPr>
                              <w:rPr>
                                <w:rStyle w:val="Hyperlink"/>
                              </w:rPr>
                            </w:pPr>
                            <w:hyperlink r:id="rId15" w:history="1">
                              <w:r w:rsidR="0070296F">
                                <w:rPr>
                                  <w:rStyle w:val="Hyperlink"/>
                                </w:rPr>
                                <w:t>Who was Mary Seacole? - BBC Bitesize</w:t>
                              </w:r>
                            </w:hyperlink>
                          </w:p>
                          <w:p w14:paraId="4A749474" w14:textId="3BC8786A" w:rsidR="00D45FA0" w:rsidRDefault="00D45FA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9B56EC" wp14:editId="0D4DC479">
                                  <wp:extent cx="2082800" cy="1488216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95591" cy="14973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78637FE" wp14:editId="1A71B54A">
                                  <wp:extent cx="2331147" cy="1570990"/>
                                  <wp:effectExtent l="0" t="0" r="0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36248" cy="15744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4C044B1" w14:textId="06006859" w:rsidR="00D45FA0" w:rsidRDefault="00D45FA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23B1D08" wp14:editId="2909CA39">
                                  <wp:extent cx="4891405" cy="1524000"/>
                                  <wp:effectExtent l="0" t="0" r="4445" b="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91405" cy="1524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8AFE01E" w14:textId="42C38200" w:rsidR="004220EF" w:rsidRDefault="004220EF" w:rsidP="009219B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CEAD312" wp14:editId="2701E58D">
                                  <wp:extent cx="2082800" cy="1190171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89378" cy="11939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D4AEC">
                              <w:rPr>
                                <w:noProof/>
                              </w:rPr>
                              <w:drawing>
                                <wp:inline distT="0" distB="0" distL="0" distR="0" wp14:anchorId="3E5C29FC" wp14:editId="12EFFECD">
                                  <wp:extent cx="1504886" cy="1239981"/>
                                  <wp:effectExtent l="0" t="0" r="635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19084" cy="125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219B5">
                              <w:rPr>
                                <w:noProof/>
                              </w:rPr>
                              <w:drawing>
                                <wp:inline distT="0" distB="0" distL="0" distR="0" wp14:anchorId="615F170F" wp14:editId="18048B38">
                                  <wp:extent cx="1647619" cy="1590476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47619" cy="15904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79AEB8" id="_x0000_s1032" type="#_x0000_t202" style="position:absolute;left:0;text-align:left;margin-left:70.65pt;margin-top:28.7pt;width:400.25pt;height:659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">
                <v:textbox>
                  <w:txbxContent>
                    <w:p w14:paraId="78DC6648" w14:textId="4DE86782" w:rsidR="00FB5836" w:rsidRDefault="00FB5836">
                      <w:r>
                        <w:t>Useful resources…..</w:t>
                      </w:r>
                    </w:p>
                    <w:p w14:paraId="6DD1BD4A" w14:textId="1A7E3AAD" w:rsidR="0070296F" w:rsidRDefault="00BA2F9D">
                      <w:hyperlink r:id="rId22" w:history="1">
                        <w:r w:rsidR="0070296F">
                          <w:rPr>
                            <w:rStyle w:val="Hyperlink"/>
                          </w:rPr>
                          <w:t>Read Mary’s Story - Mary Seacole Trust, Life, Work &amp; Achievements of Mary Seacole</w:t>
                        </w:r>
                      </w:hyperlink>
                    </w:p>
                    <w:p w14:paraId="38B39022" w14:textId="6C87EFBB" w:rsidR="0070296F" w:rsidRDefault="00BA2F9D">
                      <w:hyperlink r:id="rId23" w:history="1">
                        <w:r w:rsidR="0070296F">
                          <w:rPr>
                            <w:rStyle w:val="Hyperlink"/>
                          </w:rPr>
                          <w:t>Mary Seacole (nationalgeographic.org)</w:t>
                        </w:r>
                      </w:hyperlink>
                    </w:p>
                    <w:p w14:paraId="51293948" w14:textId="6F7393AB" w:rsidR="0070296F" w:rsidRDefault="00BA2F9D">
                      <w:hyperlink r:id="rId24" w:history="1">
                        <w:r w:rsidR="0070296F">
                          <w:rPr>
                            <w:rStyle w:val="Hyperlink"/>
                          </w:rPr>
                          <w:t>The Life of Mary Seacole part 1 (of 3) | The Victorians | BBC Teach - YouTube</w:t>
                        </w:r>
                      </w:hyperlink>
                    </w:p>
                    <w:p w14:paraId="5E647A33" w14:textId="0578EA1A" w:rsidR="0070296F" w:rsidRDefault="00BA2F9D">
                      <w:pPr>
                        <w:rPr>
                          <w:rStyle w:val="Hyperlink"/>
                        </w:rPr>
                      </w:pPr>
                      <w:hyperlink r:id="rId25" w:history="1">
                        <w:r w:rsidR="0070296F">
                          <w:rPr>
                            <w:rStyle w:val="Hyperlink"/>
                          </w:rPr>
                          <w:t>Who was Mary Seacole? - BBC Bitesize</w:t>
                        </w:r>
                      </w:hyperlink>
                    </w:p>
                    <w:p w14:paraId="4A749474" w14:textId="3BC8786A" w:rsidR="00D45FA0" w:rsidRDefault="00D45FA0">
                      <w:r>
                        <w:rPr>
                          <w:noProof/>
                        </w:rPr>
                        <w:drawing>
                          <wp:inline distT="0" distB="0" distL="0" distR="0" wp14:anchorId="2D9B56EC" wp14:editId="0D4DC479">
                            <wp:extent cx="2082800" cy="1488216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95591" cy="14973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78637FE" wp14:editId="1A71B54A">
                            <wp:extent cx="2331147" cy="1570990"/>
                            <wp:effectExtent l="0" t="0" r="0" b="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36248" cy="15744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4C044B1" w14:textId="06006859" w:rsidR="00D45FA0" w:rsidRDefault="00D45FA0">
                      <w:r>
                        <w:rPr>
                          <w:noProof/>
                        </w:rPr>
                        <w:drawing>
                          <wp:inline distT="0" distB="0" distL="0" distR="0" wp14:anchorId="623B1D08" wp14:editId="2909CA39">
                            <wp:extent cx="4891405" cy="1524000"/>
                            <wp:effectExtent l="0" t="0" r="4445" b="0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891405" cy="1524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8AFE01E" w14:textId="42C38200" w:rsidR="004220EF" w:rsidRDefault="004220EF" w:rsidP="009219B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CEAD312" wp14:editId="2701E58D">
                            <wp:extent cx="2082800" cy="1190171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89378" cy="11939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D4AEC">
                        <w:rPr>
                          <w:noProof/>
                        </w:rPr>
                        <w:drawing>
                          <wp:inline distT="0" distB="0" distL="0" distR="0" wp14:anchorId="3E5C29FC" wp14:editId="12EFFECD">
                            <wp:extent cx="1504886" cy="1239981"/>
                            <wp:effectExtent l="0" t="0" r="635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19084" cy="12516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219B5">
                        <w:rPr>
                          <w:noProof/>
                        </w:rPr>
                        <w:drawing>
                          <wp:inline distT="0" distB="0" distL="0" distR="0" wp14:anchorId="615F170F" wp14:editId="18048B38">
                            <wp:extent cx="1647619" cy="1590476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47619" cy="15904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DF94D11" w14:textId="1B94DFF2" w:rsidR="009E4127" w:rsidRPr="009E4127" w:rsidRDefault="00C24E25" w:rsidP="009E412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6B356F" wp14:editId="395FFC6A">
                <wp:simplePos x="0" y="0"/>
                <wp:positionH relativeFrom="column">
                  <wp:posOffset>7553872</wp:posOffset>
                </wp:positionH>
                <wp:positionV relativeFrom="bottomMargin">
                  <wp:align>top</wp:align>
                </wp:positionV>
                <wp:extent cx="7559675" cy="804545"/>
                <wp:effectExtent l="0" t="0" r="0" b="0"/>
                <wp:wrapNone/>
                <wp:docPr id="5" name="Rectangle 5">
                  <a:hlinkClick xmlns:a="http://schemas.openxmlformats.org/drawingml/2006/main" r:id="rId26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675" cy="804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81E7F0" id="Rectangle 5" o:spid="_x0000_s1026" href="https://www.twinkl.co.uk/" style="position:absolute;margin-left:594.8pt;margin-top:0;width:595.25pt;height:63.3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top;mso-position-vertical-relative:bottom-margin-area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" o:button="t" filled="f" stroked="f" strokeweight="1pt">
                <v:fill o:detectmouseclick="t"/>
                <w10:wrap anchory="margin"/>
              </v:rect>
            </w:pict>
          </mc:Fallback>
        </mc:AlternateContent>
      </w:r>
    </w:p>
    <w:sectPr w:rsidR="009E4127" w:rsidRPr="009E4127" w:rsidSect="00B8626B">
      <w:headerReference w:type="default" r:id="rId27"/>
      <w:footerReference w:type="default" r:id="rId28"/>
      <w:pgSz w:w="11906" w:h="16838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CAB3A" w14:textId="77777777" w:rsidR="00BA2F9D" w:rsidRDefault="00BA2F9D" w:rsidP="00DD5720">
      <w:r>
        <w:separator/>
      </w:r>
    </w:p>
  </w:endnote>
  <w:endnote w:type="continuationSeparator" w:id="0">
    <w:p w14:paraId="5E5CC511" w14:textId="77777777" w:rsidR="00BA2F9D" w:rsidRDefault="00BA2F9D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E17E7090-378B-4BA7-910F-52BC82114961}"/>
    <w:embedBold r:id="rId2" w:fontKey="{7B92D6B8-B458-4A0C-A72F-33FCE373CB0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3" w:fontKey="{9FC70CF9-1308-47A4-BC08-13EEDA59DC94}"/>
    <w:embedBold r:id="rId4" w:fontKey="{9BD5E326-7053-46B2-A1A8-675CD6BE8CA5}"/>
    <w:embedItalic r:id="rId5" w:fontKey="{4CB5080B-50EC-4309-B599-C98808457D02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6" w:fontKey="{8EDFCA52-12DE-4EE2-AE75-E6A10495F238}"/>
    <w:embedBold r:id="rId7" w:fontKey="{F6CAD1C3-0A59-4E07-9359-D9F42B397193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6D250F75-36C8-428A-9AF1-9E05ED564CB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4F95D" w14:textId="77777777" w:rsidR="008C227E" w:rsidRDefault="008C227E" w:rsidP="009E4127">
    <w:pPr>
      <w:pStyle w:val="Header"/>
    </w:pPr>
  </w:p>
  <w:p w14:paraId="162F38EF" w14:textId="77777777" w:rsidR="00ED71A2" w:rsidRDefault="00ED71A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6D513" w14:textId="77777777" w:rsidR="00DF6C8D" w:rsidRDefault="00DF6C8D" w:rsidP="009E4127">
    <w:pPr>
      <w:pStyle w:val="Header"/>
    </w:pPr>
  </w:p>
  <w:p w14:paraId="47791CBC" w14:textId="77777777" w:rsidR="00DF6C8D" w:rsidRDefault="00DF6C8D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56442" w14:textId="77777777" w:rsidR="00DF6C8D" w:rsidRDefault="00DF6C8D" w:rsidP="009E4127">
    <w:pPr>
      <w:pStyle w:val="Header"/>
    </w:pPr>
  </w:p>
  <w:p w14:paraId="4F142419" w14:textId="77777777" w:rsidR="00DF6C8D" w:rsidRDefault="00DF6C8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46F94" w14:textId="77777777" w:rsidR="00BA2F9D" w:rsidRDefault="00BA2F9D" w:rsidP="00DD5720">
      <w:r>
        <w:separator/>
      </w:r>
    </w:p>
  </w:footnote>
  <w:footnote w:type="continuationSeparator" w:id="0">
    <w:p w14:paraId="2DA4F0BC" w14:textId="77777777" w:rsidR="00BA2F9D" w:rsidRDefault="00BA2F9D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A0FA5" w14:textId="77777777" w:rsidR="004D5BB4" w:rsidRDefault="004D5BB4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F7C4E29" wp14:editId="382B7802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2421" cy="10683023"/>
          <wp:effectExtent l="0" t="0" r="0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421" cy="106830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21A1D" w14:textId="77777777" w:rsidR="00D804F4" w:rsidRDefault="004D5BB4">
    <w:pPr>
      <w:pStyle w:val="Header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485F3DC" wp14:editId="03BD763C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2421" cy="10683023"/>
          <wp:effectExtent l="0" t="0" r="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421" cy="106830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E1324" w14:textId="77777777" w:rsidR="00C24E25" w:rsidRDefault="00DF6C8D">
    <w:pPr>
      <w:pStyle w:val="Header"/>
    </w:pPr>
    <w:r>
      <w:rPr>
        <w:noProof/>
      </w:rPr>
      <w:drawing>
        <wp:anchor distT="0" distB="0" distL="114300" distR="114300" simplePos="0" relativeHeight="251674624" behindDoc="1" locked="0" layoutInCell="1" allowOverlap="1" wp14:anchorId="3FCECE0C" wp14:editId="22887396">
          <wp:simplePos x="0" y="0"/>
          <wp:positionH relativeFrom="page">
            <wp:posOffset>0</wp:posOffset>
          </wp:positionH>
          <wp:positionV relativeFrom="page">
            <wp:posOffset>2669220</wp:posOffset>
          </wp:positionV>
          <wp:extent cx="7560000" cy="5344583"/>
          <wp:effectExtent l="0" t="0" r="0" b="0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53445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TrueTypeFonts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010"/>
    <w:rsid w:val="00025835"/>
    <w:rsid w:val="000334E9"/>
    <w:rsid w:val="0003405A"/>
    <w:rsid w:val="0006001F"/>
    <w:rsid w:val="00067C79"/>
    <w:rsid w:val="000F227B"/>
    <w:rsid w:val="000F793E"/>
    <w:rsid w:val="00156D9D"/>
    <w:rsid w:val="00173124"/>
    <w:rsid w:val="00190479"/>
    <w:rsid w:val="001A77E0"/>
    <w:rsid w:val="001B7D7D"/>
    <w:rsid w:val="001E2157"/>
    <w:rsid w:val="00254D95"/>
    <w:rsid w:val="002A1C6D"/>
    <w:rsid w:val="003118CF"/>
    <w:rsid w:val="00326698"/>
    <w:rsid w:val="00344899"/>
    <w:rsid w:val="00390382"/>
    <w:rsid w:val="003A6A65"/>
    <w:rsid w:val="003C0267"/>
    <w:rsid w:val="003F37BD"/>
    <w:rsid w:val="00411653"/>
    <w:rsid w:val="00412284"/>
    <w:rsid w:val="004220EF"/>
    <w:rsid w:val="0044617B"/>
    <w:rsid w:val="004D5BB4"/>
    <w:rsid w:val="004E076D"/>
    <w:rsid w:val="004E5017"/>
    <w:rsid w:val="004F0EE8"/>
    <w:rsid w:val="005144BA"/>
    <w:rsid w:val="00522CBD"/>
    <w:rsid w:val="00553E0E"/>
    <w:rsid w:val="005A3494"/>
    <w:rsid w:val="005C4467"/>
    <w:rsid w:val="005D1993"/>
    <w:rsid w:val="00601AF5"/>
    <w:rsid w:val="00633A95"/>
    <w:rsid w:val="00696A35"/>
    <w:rsid w:val="006D108B"/>
    <w:rsid w:val="0070296F"/>
    <w:rsid w:val="00763739"/>
    <w:rsid w:val="007D6695"/>
    <w:rsid w:val="007F1C45"/>
    <w:rsid w:val="008031BA"/>
    <w:rsid w:val="00805B20"/>
    <w:rsid w:val="00872C5C"/>
    <w:rsid w:val="00874EB6"/>
    <w:rsid w:val="00886FE1"/>
    <w:rsid w:val="008C138D"/>
    <w:rsid w:val="008C227E"/>
    <w:rsid w:val="009219B5"/>
    <w:rsid w:val="0098564A"/>
    <w:rsid w:val="0099473A"/>
    <w:rsid w:val="009C47B0"/>
    <w:rsid w:val="009C63C7"/>
    <w:rsid w:val="009D6608"/>
    <w:rsid w:val="009E4127"/>
    <w:rsid w:val="009F5EEC"/>
    <w:rsid w:val="00A00327"/>
    <w:rsid w:val="00A72ECB"/>
    <w:rsid w:val="00A72ED1"/>
    <w:rsid w:val="00AC3604"/>
    <w:rsid w:val="00AF37A3"/>
    <w:rsid w:val="00B8626B"/>
    <w:rsid w:val="00B922CE"/>
    <w:rsid w:val="00BA2F9D"/>
    <w:rsid w:val="00BC7C17"/>
    <w:rsid w:val="00C24E25"/>
    <w:rsid w:val="00C55DD6"/>
    <w:rsid w:val="00CA3011"/>
    <w:rsid w:val="00CC0F47"/>
    <w:rsid w:val="00CD4AEC"/>
    <w:rsid w:val="00CE75AA"/>
    <w:rsid w:val="00CF513F"/>
    <w:rsid w:val="00D14E10"/>
    <w:rsid w:val="00D1556F"/>
    <w:rsid w:val="00D45FA0"/>
    <w:rsid w:val="00D804F4"/>
    <w:rsid w:val="00D90104"/>
    <w:rsid w:val="00DD5720"/>
    <w:rsid w:val="00DF6C8D"/>
    <w:rsid w:val="00E00010"/>
    <w:rsid w:val="00E1404D"/>
    <w:rsid w:val="00E1443E"/>
    <w:rsid w:val="00E376AA"/>
    <w:rsid w:val="00E62A7F"/>
    <w:rsid w:val="00E75CC9"/>
    <w:rsid w:val="00EB6D1C"/>
    <w:rsid w:val="00ED71A2"/>
    <w:rsid w:val="00F1128A"/>
    <w:rsid w:val="00F376A9"/>
    <w:rsid w:val="00FB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8A8843"/>
  <w15:chartTrackingRefBased/>
  <w15:docId w15:val="{74771662-907E-4EA4-85F0-439AF500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7029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education.nationalgeographic.org/resource/mary-seacole/" TargetMode="External"/><Relationship Id="rId18" Type="http://schemas.openxmlformats.org/officeDocument/2006/relationships/image" Target="media/image5.png"/><Relationship Id="rId26" Type="http://schemas.openxmlformats.org/officeDocument/2006/relationships/hyperlink" Target="https://www.twinkl.co.uk/" TargetMode="Externa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yperlink" Target="https://www.maryseacoletrust.org.uk/learn-about-mary/" TargetMode="External"/><Relationship Id="rId17" Type="http://schemas.openxmlformats.org/officeDocument/2006/relationships/image" Target="media/image4.png"/><Relationship Id="rId25" Type="http://schemas.openxmlformats.org/officeDocument/2006/relationships/hyperlink" Target="https://www.bbc.co.uk/bitesize/topics/zns9nrd/articles/zjsxcqt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www.youtube.com/watch?v=FZDfibPtBl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bbc.co.uk/bitesize/topics/zns9nrd/articles/zjsxcqt" TargetMode="External"/><Relationship Id="rId23" Type="http://schemas.openxmlformats.org/officeDocument/2006/relationships/hyperlink" Target="https://education.nationalgeographic.org/resource/mary-seacole/" TargetMode="External"/><Relationship Id="rId28" Type="http://schemas.openxmlformats.org/officeDocument/2006/relationships/footer" Target="footer3.xml"/><Relationship Id="rId10" Type="http://schemas.openxmlformats.org/officeDocument/2006/relationships/header" Target="header2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youtube.com/watch?v=FZDfibPtBlI" TargetMode="External"/><Relationship Id="rId22" Type="http://schemas.openxmlformats.org/officeDocument/2006/relationships/hyperlink" Target="https://www.maryseacoletrust.org.uk/learn-about-mary/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ois'%20Files\2022\January\DS\mary-seacole-page-broder\Activity%20Sheet%20Template%20Portrait%206%20Pag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2847CE-E7CA-4EED-883C-96628A49D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Portrait 6 Page</Template>
  <TotalTime>1</TotalTime>
  <Pages>3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Daniel Wright</cp:lastModifiedBy>
  <cp:revision>2</cp:revision>
  <cp:lastPrinted>2014-02-20T09:55:00Z</cp:lastPrinted>
  <dcterms:created xsi:type="dcterms:W3CDTF">2023-05-16T09:22:00Z</dcterms:created>
  <dcterms:modified xsi:type="dcterms:W3CDTF">2023-05-16T09:22:00Z</dcterms:modified>
</cp:coreProperties>
</file>